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10080"/>
      </w:tblGrid>
      <w:tr w:rsidR="00AE3014" w14:paraId="134A3498" w14:textId="77777777" w:rsidTr="003740A3">
        <w:trPr>
          <w:trHeight w:val="428"/>
        </w:trPr>
        <w:tc>
          <w:tcPr>
            <w:tcW w:w="10080" w:type="dxa"/>
          </w:tcPr>
          <w:p w14:paraId="233A6BE7" w14:textId="77777777" w:rsidR="00793CBE" w:rsidRPr="003740A3" w:rsidRDefault="00793CBE" w:rsidP="003740A3"/>
        </w:tc>
      </w:tr>
      <w:tr w:rsidR="003740A3" w14:paraId="045FA0EF" w14:textId="77777777" w:rsidTr="003740A3">
        <w:trPr>
          <w:trHeight w:val="1526"/>
        </w:trPr>
        <w:tc>
          <w:tcPr>
            <w:tcW w:w="10080" w:type="dxa"/>
            <w:vAlign w:val="center"/>
          </w:tcPr>
          <w:p w14:paraId="20D05D20" w14:textId="2F7CB089" w:rsidR="003740A3" w:rsidRPr="00A27907" w:rsidRDefault="00E53A95" w:rsidP="003740A3">
            <w:pPr>
              <w:pStyle w:val="Title"/>
              <w:rPr>
                <w:color w:val="21A0FF" w:themeColor="text2" w:themeTint="80"/>
              </w:rPr>
            </w:pPr>
            <w:r w:rsidRPr="00A27907">
              <w:rPr>
                <w:color w:val="21A0FF" w:themeColor="text2" w:themeTint="80"/>
              </w:rPr>
              <w:t>Hamza Ami</w:t>
            </w:r>
            <w:r w:rsidR="00C92E08" w:rsidRPr="00A27907">
              <w:rPr>
                <w:color w:val="21A0FF" w:themeColor="text2" w:themeTint="80"/>
              </w:rPr>
              <w:t>r</w:t>
            </w:r>
          </w:p>
          <w:p w14:paraId="7491470D" w14:textId="0C98BEEA" w:rsidR="003740A3" w:rsidRPr="003740A3" w:rsidRDefault="00E53A95" w:rsidP="003740A3">
            <w:pPr>
              <w:pStyle w:val="Information"/>
            </w:pPr>
            <w:r w:rsidRPr="001C0FF9">
              <w:rPr>
                <w:color w:val="21A0FF" w:themeColor="text2" w:themeTint="80"/>
              </w:rPr>
              <w:t>0312-</w:t>
            </w:r>
            <w:r w:rsidR="007D3AE7" w:rsidRPr="001C0FF9">
              <w:rPr>
                <w:color w:val="21A0FF" w:themeColor="text2" w:themeTint="80"/>
              </w:rPr>
              <w:t>2241166</w:t>
            </w:r>
            <w:r w:rsidR="007D3AE7" w:rsidRPr="003740A3">
              <w:t xml:space="preserve"> •</w:t>
            </w:r>
            <w:r w:rsidR="003740A3" w:rsidRPr="003740A3">
              <w:rPr>
                <w:rStyle w:val="Strong"/>
                <w:b w:val="0"/>
                <w:bCs w:val="0"/>
                <w:color w:val="FFFFFF" w:themeColor="background1"/>
              </w:rPr>
              <w:t xml:space="preserve"> </w:t>
            </w:r>
            <w:r w:rsidRPr="00DF19B0">
              <w:rPr>
                <w:color w:val="0066B2" w:themeColor="text2" w:themeTint="BF"/>
              </w:rPr>
              <w:t>hamzaamir7651@gmail.com</w:t>
            </w:r>
          </w:p>
        </w:tc>
      </w:tr>
      <w:tr w:rsidR="003740A3" w14:paraId="14999146" w14:textId="77777777" w:rsidTr="003740A3">
        <w:trPr>
          <w:trHeight w:val="1454"/>
        </w:trPr>
        <w:tc>
          <w:tcPr>
            <w:tcW w:w="10080" w:type="dxa"/>
          </w:tcPr>
          <w:p w14:paraId="63AD90D1" w14:textId="44A588ED" w:rsidR="004750B1" w:rsidRPr="004750B1" w:rsidRDefault="004750B1" w:rsidP="004750B1"/>
        </w:tc>
      </w:tr>
      <w:tr w:rsidR="003740A3" w14:paraId="0AF7B0A0" w14:textId="77777777" w:rsidTr="003740A3">
        <w:trPr>
          <w:trHeight w:val="1164"/>
        </w:trPr>
        <w:tc>
          <w:tcPr>
            <w:tcW w:w="10080" w:type="dxa"/>
            <w:vAlign w:val="bottom"/>
          </w:tcPr>
          <w:p w14:paraId="6266DAC2" w14:textId="77777777" w:rsidR="003740A3" w:rsidRPr="007D3AE7" w:rsidRDefault="003740A3" w:rsidP="003740A3">
            <w:pPr>
              <w:pStyle w:val="Heading1"/>
              <w:rPr>
                <w:sz w:val="32"/>
                <w:szCs w:val="40"/>
              </w:rPr>
            </w:pPr>
            <w:r w:rsidRPr="007D3AE7">
              <w:rPr>
                <w:rStyle w:val="Triangle"/>
                <w:sz w:val="20"/>
                <w:szCs w:val="40"/>
              </w:rPr>
              <w:t>▼</w:t>
            </w:r>
            <w:r w:rsidRPr="007D3AE7">
              <w:rPr>
                <w:sz w:val="32"/>
                <w:szCs w:val="40"/>
              </w:rPr>
              <w:t xml:space="preserve"> Objective</w:t>
            </w:r>
          </w:p>
          <w:p w14:paraId="1EE32463" w14:textId="366E7CD1" w:rsidR="003740A3" w:rsidRPr="00B50479" w:rsidRDefault="00635F10" w:rsidP="003740A3">
            <w:r w:rsidRPr="007D3AE7">
              <w:rPr>
                <w:sz w:val="24"/>
                <w:szCs w:val="32"/>
              </w:rPr>
              <w:t xml:space="preserve">Motivated and detail-oriented individual with a strong foundation in Microsoft Word, Microsoft Excel, and Creative Writing. Currently pursuing ICS and learning </w:t>
            </w:r>
            <w:proofErr w:type="spellStart"/>
            <w:r w:rsidRPr="007D3AE7">
              <w:rPr>
                <w:sz w:val="24"/>
                <w:szCs w:val="32"/>
              </w:rPr>
              <w:t>Agentic</w:t>
            </w:r>
            <w:proofErr w:type="spellEnd"/>
            <w:r w:rsidRPr="007D3AE7">
              <w:rPr>
                <w:sz w:val="24"/>
                <w:szCs w:val="32"/>
              </w:rPr>
              <w:t xml:space="preserve"> AI and robotics engineering at PIAIC. Eager to apply my technical, creative, and analytical skills in a dynamic environment. Dedicated to continuous learning and contributing to innovative projects that drive growth and efficiency in a professional setting.</w:t>
            </w:r>
          </w:p>
        </w:tc>
      </w:tr>
      <w:tr w:rsidR="003740A3" w14:paraId="7F7D4532" w14:textId="77777777" w:rsidTr="003740A3">
        <w:trPr>
          <w:trHeight w:val="997"/>
        </w:trPr>
        <w:tc>
          <w:tcPr>
            <w:tcW w:w="10080" w:type="dxa"/>
          </w:tcPr>
          <w:p w14:paraId="5F6272F5" w14:textId="77777777" w:rsidR="003740A3" w:rsidRDefault="003740A3" w:rsidP="003740A3">
            <w:pPr>
              <w:pStyle w:val="Heading1"/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>
              <w:t>Education</w:t>
            </w:r>
          </w:p>
          <w:p w14:paraId="5EE11045" w14:textId="4216F5A2" w:rsidR="003740A3" w:rsidRPr="007D3AE7" w:rsidRDefault="00635F10" w:rsidP="003740A3">
            <w:pPr>
              <w:ind w:left="360"/>
              <w:rPr>
                <w:b/>
                <w:bCs/>
                <w:i/>
                <w:iCs/>
                <w:sz w:val="36"/>
                <w:szCs w:val="44"/>
                <w:u w:val="single"/>
              </w:rPr>
            </w:pPr>
            <w:r w:rsidRPr="007D3AE7">
              <w:rPr>
                <w:b/>
                <w:bCs/>
                <w:i/>
                <w:iCs/>
                <w:sz w:val="36"/>
                <w:szCs w:val="44"/>
                <w:u w:val="single"/>
              </w:rPr>
              <w:t>Matric</w:t>
            </w:r>
          </w:p>
          <w:p w14:paraId="76720BE9" w14:textId="77777777" w:rsidR="00592C57" w:rsidRPr="007D3AE7" w:rsidRDefault="00592C57" w:rsidP="003740A3">
            <w:pPr>
              <w:pStyle w:val="ListParagraph"/>
              <w:rPr>
                <w:sz w:val="24"/>
                <w:szCs w:val="32"/>
              </w:rPr>
            </w:pPr>
            <w:r w:rsidRPr="007D3AE7">
              <w:rPr>
                <w:sz w:val="24"/>
                <w:szCs w:val="32"/>
              </w:rPr>
              <w:t>Grade – A1</w:t>
            </w:r>
          </w:p>
          <w:p w14:paraId="4C59D5C1" w14:textId="77777777" w:rsidR="00592C57" w:rsidRPr="007D3AE7" w:rsidRDefault="00592C57" w:rsidP="003740A3">
            <w:pPr>
              <w:pStyle w:val="ListParagraph"/>
              <w:rPr>
                <w:sz w:val="24"/>
                <w:szCs w:val="32"/>
              </w:rPr>
            </w:pPr>
            <w:r w:rsidRPr="007D3AE7">
              <w:rPr>
                <w:sz w:val="24"/>
                <w:szCs w:val="32"/>
              </w:rPr>
              <w:t>Percentage – 80%</w:t>
            </w:r>
          </w:p>
          <w:p w14:paraId="028A22CE" w14:textId="28A357C4" w:rsidR="00592C57" w:rsidRPr="007D3AE7" w:rsidRDefault="00E15638" w:rsidP="00592C57">
            <w:pPr>
              <w:ind w:left="360"/>
              <w:rPr>
                <w:b/>
                <w:bCs/>
                <w:i/>
                <w:iCs/>
                <w:sz w:val="36"/>
                <w:szCs w:val="44"/>
                <w:u w:val="single"/>
              </w:rPr>
            </w:pPr>
            <w:r w:rsidRPr="007D3AE7">
              <w:rPr>
                <w:b/>
                <w:bCs/>
                <w:i/>
                <w:iCs/>
                <w:sz w:val="36"/>
                <w:szCs w:val="44"/>
                <w:u w:val="single"/>
              </w:rPr>
              <w:t>ICS (Currently Studying)</w:t>
            </w:r>
          </w:p>
          <w:p w14:paraId="26277DBD" w14:textId="62A76A59" w:rsidR="00E15638" w:rsidRPr="007D3AE7" w:rsidRDefault="00BF7853" w:rsidP="00E15638">
            <w:pPr>
              <w:pStyle w:val="ListParagraph"/>
              <w:rPr>
                <w:sz w:val="24"/>
                <w:szCs w:val="32"/>
              </w:rPr>
            </w:pPr>
            <w:r w:rsidRPr="007D3AE7">
              <w:rPr>
                <w:sz w:val="24"/>
                <w:szCs w:val="32"/>
              </w:rPr>
              <w:t xml:space="preserve">From </w:t>
            </w:r>
            <w:proofErr w:type="spellStart"/>
            <w:r w:rsidRPr="007D3AE7">
              <w:rPr>
                <w:sz w:val="24"/>
                <w:szCs w:val="32"/>
              </w:rPr>
              <w:t>Govt</w:t>
            </w:r>
            <w:proofErr w:type="spellEnd"/>
            <w:r w:rsidRPr="007D3AE7">
              <w:rPr>
                <w:sz w:val="24"/>
                <w:szCs w:val="32"/>
              </w:rPr>
              <w:t xml:space="preserve"> City College</w:t>
            </w:r>
          </w:p>
          <w:p w14:paraId="7CEF2232" w14:textId="6E5B6FB8" w:rsidR="00BF7853" w:rsidRPr="007D3AE7" w:rsidRDefault="00BF7853" w:rsidP="00BF7853">
            <w:pPr>
              <w:ind w:left="360"/>
              <w:rPr>
                <w:b/>
                <w:bCs/>
                <w:i/>
                <w:iCs/>
                <w:sz w:val="36"/>
                <w:szCs w:val="44"/>
                <w:u w:val="single"/>
              </w:rPr>
            </w:pPr>
            <w:r w:rsidRPr="007D3AE7">
              <w:rPr>
                <w:b/>
                <w:bCs/>
                <w:i/>
                <w:iCs/>
                <w:sz w:val="36"/>
                <w:szCs w:val="44"/>
                <w:u w:val="single"/>
              </w:rPr>
              <w:t xml:space="preserve">Certified AI </w:t>
            </w:r>
            <w:proofErr w:type="spellStart"/>
            <w:r w:rsidRPr="007D3AE7">
              <w:rPr>
                <w:b/>
                <w:bCs/>
                <w:i/>
                <w:iCs/>
                <w:sz w:val="36"/>
                <w:szCs w:val="44"/>
                <w:u w:val="single"/>
              </w:rPr>
              <w:t>Agentic</w:t>
            </w:r>
            <w:proofErr w:type="spellEnd"/>
            <w:r w:rsidRPr="007D3AE7">
              <w:rPr>
                <w:b/>
                <w:bCs/>
                <w:i/>
                <w:iCs/>
                <w:sz w:val="36"/>
                <w:szCs w:val="44"/>
                <w:u w:val="single"/>
              </w:rPr>
              <w:t xml:space="preserve"> &amp; Robotics Engineering</w:t>
            </w:r>
          </w:p>
          <w:p w14:paraId="72BAB5CD" w14:textId="749324B4" w:rsidR="00BF7853" w:rsidRPr="007D3AE7" w:rsidRDefault="00BF7853" w:rsidP="00BF7853">
            <w:pPr>
              <w:pStyle w:val="ListParagraph"/>
              <w:rPr>
                <w:sz w:val="24"/>
                <w:szCs w:val="32"/>
              </w:rPr>
            </w:pPr>
            <w:r w:rsidRPr="007D3AE7">
              <w:rPr>
                <w:sz w:val="24"/>
                <w:szCs w:val="32"/>
              </w:rPr>
              <w:t>Institute - PIAIC</w:t>
            </w:r>
          </w:p>
          <w:p w14:paraId="7B3A1D26" w14:textId="3563AFBE" w:rsidR="003740A3" w:rsidRDefault="00592C57" w:rsidP="00592C57">
            <w:r>
              <w:t xml:space="preserve"> </w:t>
            </w:r>
          </w:p>
        </w:tc>
      </w:tr>
      <w:tr w:rsidR="003740A3" w14:paraId="1332D7FB" w14:textId="77777777" w:rsidTr="003740A3">
        <w:trPr>
          <w:trHeight w:val="997"/>
        </w:trPr>
        <w:tc>
          <w:tcPr>
            <w:tcW w:w="10080" w:type="dxa"/>
          </w:tcPr>
          <w:p w14:paraId="03D47BE4" w14:textId="70749F09" w:rsidR="003740A3" w:rsidRPr="007D3AE7" w:rsidRDefault="003740A3" w:rsidP="003740A3">
            <w:pPr>
              <w:pStyle w:val="Heading1"/>
              <w:rPr>
                <w:sz w:val="32"/>
                <w:szCs w:val="40"/>
              </w:rPr>
            </w:pPr>
            <w:r w:rsidRPr="0087298D">
              <w:rPr>
                <w:rStyle w:val="Triangle"/>
              </w:rPr>
              <w:t>▼</w:t>
            </w:r>
            <w:r w:rsidRPr="00793CBE">
              <w:t xml:space="preserve"> </w:t>
            </w:r>
            <w:r w:rsidR="00BF7853" w:rsidRPr="007D3AE7">
              <w:rPr>
                <w:sz w:val="32"/>
                <w:szCs w:val="40"/>
              </w:rPr>
              <w:t>Skills</w:t>
            </w:r>
          </w:p>
          <w:p w14:paraId="2508B02A" w14:textId="15336299" w:rsidR="007B3135" w:rsidRPr="0010666B" w:rsidRDefault="001C0288" w:rsidP="0010666B">
            <w:pPr>
              <w:rPr>
                <w:sz w:val="24"/>
                <w:szCs w:val="32"/>
              </w:rPr>
            </w:pPr>
            <w:r>
              <w:rPr>
                <w:sz w:val="24"/>
                <w:szCs w:val="32"/>
              </w:rPr>
              <w:t xml:space="preserve">       </w:t>
            </w:r>
          </w:p>
          <w:p w14:paraId="67A21DBA" w14:textId="77777777" w:rsidR="00296585" w:rsidRPr="00D43EC0" w:rsidRDefault="00296585" w:rsidP="007B3135">
            <w:pPr>
              <w:pStyle w:val="ListParagraph"/>
            </w:pPr>
            <w:r>
              <w:rPr>
                <w:sz w:val="24"/>
                <w:szCs w:val="32"/>
              </w:rPr>
              <w:t xml:space="preserve">Python </w:t>
            </w:r>
            <w:r w:rsidR="00240F8B">
              <w:rPr>
                <w:sz w:val="24"/>
                <w:szCs w:val="32"/>
              </w:rPr>
              <w:t>(Learning)</w:t>
            </w:r>
          </w:p>
          <w:p w14:paraId="753C2D3D" w14:textId="1B36C36D" w:rsidR="00D43EC0" w:rsidRPr="00D43EC0" w:rsidRDefault="00D43EC0" w:rsidP="007B3135">
            <w:pPr>
              <w:pStyle w:val="ListParagraph"/>
            </w:pPr>
            <w:r>
              <w:rPr>
                <w:sz w:val="24"/>
                <w:szCs w:val="32"/>
              </w:rPr>
              <w:t xml:space="preserve">Microsoft Word </w:t>
            </w:r>
          </w:p>
          <w:p w14:paraId="10C1FE38" w14:textId="75EB7FCB" w:rsidR="00D43EC0" w:rsidRPr="00D43EC0" w:rsidRDefault="00D43EC0" w:rsidP="007B3135">
            <w:pPr>
              <w:pStyle w:val="ListParagraph"/>
            </w:pPr>
            <w:r>
              <w:rPr>
                <w:sz w:val="24"/>
                <w:szCs w:val="32"/>
              </w:rPr>
              <w:t xml:space="preserve">Microsoft Excel </w:t>
            </w:r>
          </w:p>
          <w:p w14:paraId="1FAB1037" w14:textId="6DC1FA14" w:rsidR="00D43EC0" w:rsidRPr="001C0288" w:rsidRDefault="00D43EC0" w:rsidP="007B3135">
            <w:pPr>
              <w:pStyle w:val="ListParagraph"/>
            </w:pPr>
            <w:r>
              <w:rPr>
                <w:sz w:val="24"/>
                <w:szCs w:val="32"/>
              </w:rPr>
              <w:t xml:space="preserve">Microsoft PowerPoint </w:t>
            </w:r>
          </w:p>
          <w:p w14:paraId="2A961BD1" w14:textId="46ACC19F" w:rsidR="001C0288" w:rsidRPr="00527FB9" w:rsidRDefault="001C0288" w:rsidP="001C0288">
            <w:pPr>
              <w:ind w:left="360"/>
            </w:pPr>
          </w:p>
          <w:p w14:paraId="4A2DBB8C" w14:textId="77777777" w:rsidR="00527FB9" w:rsidRDefault="00527FB9" w:rsidP="00527FB9"/>
          <w:p w14:paraId="09A17C86" w14:textId="4A6F3CF1" w:rsidR="00527FB9" w:rsidRPr="00527FB9" w:rsidRDefault="00527FB9" w:rsidP="00527FB9">
            <w:pPr>
              <w:pStyle w:val="Heading1"/>
            </w:pPr>
            <w:r w:rsidRPr="00527FB9">
              <w:rPr>
                <w:sz w:val="32"/>
                <w:szCs w:val="40"/>
              </w:rPr>
              <w:t>Hobbies and Interests</w:t>
            </w:r>
          </w:p>
        </w:tc>
      </w:tr>
    </w:tbl>
    <w:p w14:paraId="10056FB6" w14:textId="7D54B9F7" w:rsidR="00BD7DB3" w:rsidRPr="0023557C" w:rsidRDefault="0023557C" w:rsidP="0023557C">
      <w:pPr>
        <w:pStyle w:val="ListParagraph"/>
        <w:rPr>
          <w:sz w:val="24"/>
          <w:szCs w:val="32"/>
        </w:rPr>
      </w:pPr>
      <w:r w:rsidRPr="0023557C">
        <w:rPr>
          <w:sz w:val="24"/>
          <w:szCs w:val="32"/>
        </w:rPr>
        <w:t>Interested in learning new skills related to technology, artificial intelligence, and automation.</w:t>
      </w:r>
    </w:p>
    <w:p w14:paraId="0A8BC537" w14:textId="2DF0044B" w:rsidR="0023557C" w:rsidRDefault="0023557C" w:rsidP="0023557C">
      <w:pPr>
        <w:pStyle w:val="ListParagraph"/>
        <w:rPr>
          <w:sz w:val="24"/>
          <w:szCs w:val="32"/>
        </w:rPr>
      </w:pPr>
      <w:r w:rsidRPr="0023557C">
        <w:rPr>
          <w:sz w:val="24"/>
          <w:szCs w:val="32"/>
        </w:rPr>
        <w:t>Passionate about reading books on technology, AI, and robotics.</w:t>
      </w:r>
    </w:p>
    <w:p w14:paraId="3660495F" w14:textId="77777777" w:rsidR="0023557C" w:rsidRDefault="0023557C" w:rsidP="0023557C">
      <w:pPr>
        <w:rPr>
          <w:sz w:val="24"/>
          <w:szCs w:val="32"/>
        </w:rPr>
      </w:pPr>
    </w:p>
    <w:p w14:paraId="7AC3C5B9" w14:textId="77777777" w:rsidR="0023557C" w:rsidRPr="0023557C" w:rsidRDefault="0023557C" w:rsidP="0023557C">
      <w:pPr>
        <w:rPr>
          <w:sz w:val="24"/>
          <w:szCs w:val="32"/>
        </w:rPr>
      </w:pPr>
    </w:p>
    <w:sectPr w:rsidR="0023557C" w:rsidRPr="0023557C" w:rsidSect="001951A8">
      <w:headerReference w:type="default" r:id="rId11"/>
      <w:footerReference w:type="default" r:id="rId12"/>
      <w:pgSz w:w="12240" w:h="15840" w:code="1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FB221" w14:textId="77777777" w:rsidR="00CB7936" w:rsidRDefault="00CB7936" w:rsidP="00793CBE">
      <w:r>
        <w:separator/>
      </w:r>
    </w:p>
  </w:endnote>
  <w:endnote w:type="continuationSeparator" w:id="0">
    <w:p w14:paraId="3C662014" w14:textId="77777777" w:rsidR="00CB7936" w:rsidRDefault="00CB7936" w:rsidP="00793CBE">
      <w:r>
        <w:continuationSeparator/>
      </w:r>
    </w:p>
  </w:endnote>
  <w:endnote w:type="continuationNotice" w:id="1">
    <w:p w14:paraId="7AACDFED" w14:textId="77777777" w:rsidR="00CB7936" w:rsidRDefault="00CB79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D973" w14:textId="64732CDF" w:rsidR="00BD7DB3" w:rsidRDefault="00BD7D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30DD0D5D" wp14:editId="2B568938">
              <wp:simplePos x="0" y="0"/>
              <wp:positionH relativeFrom="page">
                <wp:posOffset>0</wp:posOffset>
              </wp:positionH>
              <wp:positionV relativeFrom="page">
                <wp:posOffset>9601200</wp:posOffset>
              </wp:positionV>
              <wp:extent cx="7772400" cy="457200"/>
              <wp:effectExtent l="0" t="0" r="0" b="0"/>
              <wp:wrapNone/>
              <wp:docPr id="13" name="Freeform 13" descr="Footer accent block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90FA5F" id="Freeform 13" o:spid="_x0000_s1026" alt="Footer accent block&#10;" style="position:absolute;margin-left:0;margin-top:756pt;width:612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F50D22" w14:textId="77777777" w:rsidR="00CB7936" w:rsidRDefault="00CB7936" w:rsidP="00793CBE">
      <w:r>
        <w:separator/>
      </w:r>
    </w:p>
  </w:footnote>
  <w:footnote w:type="continuationSeparator" w:id="0">
    <w:p w14:paraId="3664D06C" w14:textId="77777777" w:rsidR="00CB7936" w:rsidRDefault="00CB7936" w:rsidP="00793CBE">
      <w:r>
        <w:continuationSeparator/>
      </w:r>
    </w:p>
  </w:footnote>
  <w:footnote w:type="continuationNotice" w:id="1">
    <w:p w14:paraId="14113D74" w14:textId="77777777" w:rsidR="00CB7936" w:rsidRDefault="00CB793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9F60EA" w14:textId="55ECC986" w:rsidR="00BD7DB3" w:rsidRDefault="00D42377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7FBFEC1" wp14:editId="39BF4EA1">
          <wp:simplePos x="0" y="0"/>
          <wp:positionH relativeFrom="margin">
            <wp:posOffset>5105400</wp:posOffset>
          </wp:positionH>
          <wp:positionV relativeFrom="margin">
            <wp:posOffset>-212090</wp:posOffset>
          </wp:positionV>
          <wp:extent cx="1352550" cy="191452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914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7DB3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BA93E50" wp14:editId="6ED0A00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2748643"/>
              <wp:effectExtent l="0" t="0" r="0" b="0"/>
              <wp:wrapNone/>
              <wp:docPr id="8" name="Group 8" descr="Header background graphic including image of clouds, accent boxes, and image of perso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ctangle 2" descr="Sky. Background placeholder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reeform 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DAFA6B" w14:textId="77777777" w:rsidR="00BD7DB3" w:rsidRDefault="00BD7DB3" w:rsidP="00793CBE">
                            <w:pPr>
                              <w:pStyle w:val="BodyText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A93E50" id="Group 8" o:spid="_x0000_s1026" alt="Header background graphic including image of clouds, accent boxes, and image of person" style="position:absolute;margin-left:0;margin-top:0;width:612pt;height:216.45pt;z-index:251658240;mso-width-percent:1000;mso-position-horizontal:center;mso-position-horizontal-relative:page;mso-position-vertical:top;mso-position-vertical-relative:page;mso-width-percent:1000" coordorigin="" coordsize="77724,27447" o:gfxdata="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">
              <v:rect id="Rectangle 2" o:spid="_x0000_s1027" alt="Sky. Background placeholder." style="position:absolute;width:77724;height:27447;visibility:visible;mso-wrap-style:square;v-text-anchor:middl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" stroked="f" strokeweight="1pt">
                <v:fill r:id="rId3" o:title="Sky. Background placeholder" recolor="t" rotate="t" type="frame"/>
                <o:lock v:ext="edit" aspectratio="t"/>
              </v:rect>
              <v:shape id="Freeform 4" o:spid="_x0000_s1028" style="position:absolute;left:57531;top:3340;width:14422;height:20770;visibility:visible;mso-wrap-style:square;v-text-anchor:top" coordsize="2271,32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&#13;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7175;top:9078;width:50945;height:9295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" fillcolor="#002744 [3215]" stroked="f">
                <v:textbox inset="0,0,0,0">
                  <w:txbxContent>
                    <w:p w14:paraId="31DAFA6B" w14:textId="77777777" w:rsidR="00BD7DB3" w:rsidRDefault="00BD7DB3" w:rsidP="00793CBE">
                      <w:pPr>
                        <w:pStyle w:val="BodyText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" w15:restartNumberingAfterBreak="0">
    <w:nsid w:val="45AE61DE"/>
    <w:multiLevelType w:val="hybridMultilevel"/>
    <w:tmpl w:val="EEDAC21C"/>
    <w:lvl w:ilvl="0" w:tplc="68DE992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53341">
    <w:abstractNumId w:val="0"/>
  </w:num>
  <w:num w:numId="2" w16cid:durableId="629093574">
    <w:abstractNumId w:val="1"/>
  </w:num>
  <w:num w:numId="3" w16cid:durableId="18143654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75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B48"/>
    <w:rsid w:val="00082C8F"/>
    <w:rsid w:val="000C36D1"/>
    <w:rsid w:val="0010666B"/>
    <w:rsid w:val="0011739C"/>
    <w:rsid w:val="001951A8"/>
    <w:rsid w:val="001C0288"/>
    <w:rsid w:val="001C0FF9"/>
    <w:rsid w:val="002132AB"/>
    <w:rsid w:val="0023557C"/>
    <w:rsid w:val="00240F8B"/>
    <w:rsid w:val="00283E08"/>
    <w:rsid w:val="00295C97"/>
    <w:rsid w:val="00296585"/>
    <w:rsid w:val="002A17F8"/>
    <w:rsid w:val="002B164D"/>
    <w:rsid w:val="002F5905"/>
    <w:rsid w:val="00301892"/>
    <w:rsid w:val="0035169B"/>
    <w:rsid w:val="003740A3"/>
    <w:rsid w:val="00415A4A"/>
    <w:rsid w:val="00442045"/>
    <w:rsid w:val="00470497"/>
    <w:rsid w:val="004750B1"/>
    <w:rsid w:val="004761F7"/>
    <w:rsid w:val="004A3F45"/>
    <w:rsid w:val="004A7CC1"/>
    <w:rsid w:val="004C3914"/>
    <w:rsid w:val="004F4237"/>
    <w:rsid w:val="004F4968"/>
    <w:rsid w:val="00527FB9"/>
    <w:rsid w:val="00583CCF"/>
    <w:rsid w:val="00592C57"/>
    <w:rsid w:val="005D3E45"/>
    <w:rsid w:val="00602D68"/>
    <w:rsid w:val="00635F10"/>
    <w:rsid w:val="00684B91"/>
    <w:rsid w:val="006921C8"/>
    <w:rsid w:val="006D3B9F"/>
    <w:rsid w:val="00721236"/>
    <w:rsid w:val="00793CBE"/>
    <w:rsid w:val="007B3135"/>
    <w:rsid w:val="007D2A62"/>
    <w:rsid w:val="007D3AE7"/>
    <w:rsid w:val="00841056"/>
    <w:rsid w:val="00843C9B"/>
    <w:rsid w:val="00852CFD"/>
    <w:rsid w:val="00865D9C"/>
    <w:rsid w:val="0087298D"/>
    <w:rsid w:val="008B03EF"/>
    <w:rsid w:val="008C1C0D"/>
    <w:rsid w:val="008C4FFA"/>
    <w:rsid w:val="008D762B"/>
    <w:rsid w:val="0093467F"/>
    <w:rsid w:val="009360EC"/>
    <w:rsid w:val="0096784B"/>
    <w:rsid w:val="009A70C3"/>
    <w:rsid w:val="009C1CEE"/>
    <w:rsid w:val="00A27907"/>
    <w:rsid w:val="00A31B48"/>
    <w:rsid w:val="00A4494B"/>
    <w:rsid w:val="00AE3014"/>
    <w:rsid w:val="00B02B7D"/>
    <w:rsid w:val="00B02C0C"/>
    <w:rsid w:val="00B124BA"/>
    <w:rsid w:val="00B50479"/>
    <w:rsid w:val="00B644D1"/>
    <w:rsid w:val="00B65126"/>
    <w:rsid w:val="00B656F7"/>
    <w:rsid w:val="00BB356A"/>
    <w:rsid w:val="00BD7DB3"/>
    <w:rsid w:val="00BF7853"/>
    <w:rsid w:val="00C301ED"/>
    <w:rsid w:val="00C45453"/>
    <w:rsid w:val="00C92E08"/>
    <w:rsid w:val="00C9733D"/>
    <w:rsid w:val="00CB7936"/>
    <w:rsid w:val="00D04200"/>
    <w:rsid w:val="00D42377"/>
    <w:rsid w:val="00D43EC0"/>
    <w:rsid w:val="00DB30B7"/>
    <w:rsid w:val="00DD74D2"/>
    <w:rsid w:val="00DF19B0"/>
    <w:rsid w:val="00E15638"/>
    <w:rsid w:val="00E53A95"/>
    <w:rsid w:val="00E801BF"/>
    <w:rsid w:val="00EB144F"/>
    <w:rsid w:val="00EF3B44"/>
    <w:rsid w:val="00F4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4762E5"/>
  <w14:defaultImageDpi w14:val="32767"/>
  <w15:chartTrackingRefBased/>
  <w15:docId w15:val="{4A13E38C-02FB-4CCC-8E69-9509129BB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D2A62"/>
    <w:rPr>
      <w:color w:val="000000" w:themeColor="text1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4FFA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asciiTheme="majorHAnsi" w:eastAsiaTheme="majorEastAsia" w:hAnsiTheme="majorHAnsi" w:cstheme="majorBidi"/>
      <w:b/>
      <w:bCs/>
      <w:color w:val="002744" w:themeColor="text2"/>
      <w:sz w:val="24"/>
      <w:szCs w:val="32"/>
    </w:rPr>
  </w:style>
  <w:style w:type="paragraph" w:styleId="Heading2">
    <w:name w:val="heading 2"/>
    <w:basedOn w:val="BodyText"/>
    <w:next w:val="Normal"/>
    <w:link w:val="Heading2Char"/>
    <w:uiPriority w:val="9"/>
    <w:semiHidden/>
    <w:rsid w:val="002F5905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4FFA"/>
    <w:rPr>
      <w:rFonts w:asciiTheme="majorHAnsi" w:eastAsiaTheme="majorEastAsia" w:hAnsiTheme="majorHAnsi" w:cstheme="majorBidi"/>
      <w:b/>
      <w:bCs/>
      <w:color w:val="002744" w:themeColor="text2"/>
      <w:szCs w:val="32"/>
    </w:rPr>
  </w:style>
  <w:style w:type="paragraph" w:customStyle="1" w:styleId="YellowQoute">
    <w:name w:val="Yellow Qoute"/>
    <w:uiPriority w:val="1"/>
    <w:semiHidden/>
    <w:rsid w:val="002132AB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BodyText">
    <w:name w:val="Body Text"/>
    <w:link w:val="BodyTextChar"/>
    <w:uiPriority w:val="1"/>
    <w:semiHidden/>
    <w:rsid w:val="00793CBE"/>
    <w:pPr>
      <w:widowControl w:val="0"/>
      <w:autoSpaceDE w:val="0"/>
      <w:autoSpaceDN w:val="0"/>
      <w:ind w:left="142" w:right="142"/>
    </w:pPr>
    <w:rPr>
      <w:rFonts w:eastAsia="Georgia" w:cs="Georgia"/>
      <w:color w:val="FFFFFF" w:themeColor="background1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D2A62"/>
    <w:rPr>
      <w:rFonts w:eastAsia="Georgia" w:cs="Georgia"/>
      <w:color w:val="FFFFFF" w:themeColor="background1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2A62"/>
    <w:rPr>
      <w:rFonts w:eastAsia="Georgia" w:cs="Georgia"/>
      <w:b/>
      <w:color w:val="FFFFFF"/>
      <w:sz w:val="28"/>
      <w:lang w:bidi="en-US"/>
    </w:rPr>
  </w:style>
  <w:style w:type="paragraph" w:styleId="ListParagraph">
    <w:name w:val="List Paragraph"/>
    <w:basedOn w:val="Normal"/>
    <w:uiPriority w:val="34"/>
    <w:qFormat/>
    <w:rsid w:val="008C4FFA"/>
    <w:pPr>
      <w:numPr>
        <w:numId w:val="2"/>
      </w:numPr>
      <w:spacing w:after="120"/>
    </w:pPr>
  </w:style>
  <w:style w:type="table" w:styleId="TableGrid">
    <w:name w:val="Table Grid"/>
    <w:basedOn w:val="TableNormal"/>
    <w:uiPriority w:val="39"/>
    <w:rsid w:val="00AE3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8C4FFA"/>
    <w:pPr>
      <w:spacing w:after="120"/>
      <w:ind w:left="-57"/>
      <w:contextualSpacing/>
    </w:pPr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C4FFA"/>
    <w:rPr>
      <w:rFonts w:asciiTheme="majorHAnsi" w:eastAsiaTheme="majorEastAsia" w:hAnsiTheme="majorHAnsi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7D2A62"/>
    <w:pPr>
      <w:spacing w:before="240"/>
    </w:pPr>
    <w:rPr>
      <w:sz w:val="16"/>
    </w:rPr>
  </w:style>
  <w:style w:type="paragraph" w:customStyle="1" w:styleId="Experience">
    <w:name w:val="Experience"/>
    <w:basedOn w:val="Normal"/>
    <w:qFormat/>
    <w:rsid w:val="00AE3014"/>
    <w:rPr>
      <w:b/>
    </w:rPr>
  </w:style>
  <w:style w:type="character" w:styleId="Strong">
    <w:name w:val="Strong"/>
    <w:basedOn w:val="DefaultParagraphFont"/>
    <w:uiPriority w:val="22"/>
    <w:semiHidden/>
    <w:rsid w:val="008C4FFA"/>
    <w:rPr>
      <w:b/>
      <w:bCs/>
      <w:color w:val="99C9EC" w:themeColor="background2"/>
    </w:rPr>
  </w:style>
  <w:style w:type="paragraph" w:styleId="Header">
    <w:name w:val="header"/>
    <w:basedOn w:val="Normal"/>
    <w:link w:val="Head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D2A62"/>
    <w:rPr>
      <w:color w:val="000000" w:themeColor="text1"/>
      <w:sz w:val="20"/>
    </w:rPr>
  </w:style>
  <w:style w:type="paragraph" w:styleId="Footer">
    <w:name w:val="footer"/>
    <w:basedOn w:val="Normal"/>
    <w:link w:val="FooterChar"/>
    <w:uiPriority w:val="99"/>
    <w:semiHidden/>
    <w:rsid w:val="00793C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D2A62"/>
    <w:rPr>
      <w:color w:val="000000" w:themeColor="text1"/>
      <w:sz w:val="20"/>
    </w:rPr>
  </w:style>
  <w:style w:type="paragraph" w:customStyle="1" w:styleId="Information">
    <w:name w:val="Information"/>
    <w:basedOn w:val="Normal"/>
    <w:qFormat/>
    <w:rsid w:val="008C4FFA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Strong"/>
    <w:uiPriority w:val="1"/>
    <w:qFormat/>
    <w:rsid w:val="0087298D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415A4A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6D3B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3B9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3B9F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3B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3B9F"/>
    <w:rPr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fontTable" Target="fontTable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footer" Target="footer1.xml" /><Relationship Id="rId2" Type="http://schemas.openxmlformats.org/officeDocument/2006/relationships/customXml" Target="../customXml/item2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header" Target="header1.xml" /><Relationship Id="rId5" Type="http://schemas.openxmlformats.org/officeDocument/2006/relationships/numbering" Target="numbering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2.jpeg" /><Relationship Id="rId1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mza\AppData\Roaming\Microsoft\Templates\Blue%20sky%20resume.dotx" TargetMode="External" /></Relationships>
</file>

<file path=word/theme/theme1.xml><?xml version="1.0" encoding="utf-8"?>
<a:theme xmlns:a="http://schemas.openxmlformats.org/drawingml/2006/main" name="SkySet">
  <a:themeElements>
    <a:clrScheme name="SkySet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3736847-D2B4-41BF-91C7-3AE2A8FBC59E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902E34AE-1782-4376-B2CF-BBC5B536851C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1521F6B9-1CE3-4ED3-8390-A0700A8F70A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customXml/itemProps4.xml><?xml version="1.0" encoding="utf-8"?>
<ds:datastoreItem xmlns:ds="http://schemas.openxmlformats.org/officeDocument/2006/customXml" ds:itemID="{C179D0FB-A343-4575-8D55-CC3417BBF6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Blue%20sky%20resume.dotx</Template>
  <TotalTime>51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Amir</dc:creator>
  <cp:keywords/>
  <dc:description/>
  <cp:lastModifiedBy>Hamza Amir</cp:lastModifiedBy>
  <cp:revision>42</cp:revision>
  <dcterms:created xsi:type="dcterms:W3CDTF">2024-11-25T13:53:00Z</dcterms:created>
  <dcterms:modified xsi:type="dcterms:W3CDTF">2024-11-26T06:11:00Z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